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1D9631EF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58325290" w14:textId="16EE41D8" w:rsidR="005854DB" w:rsidRPr="005854DB" w:rsidRDefault="00A02E3A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B32CCC8F0D954882ACD4FC5F15CB64D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63168">
                  <w:t>TRINITY BAPTIST CHURCH</w:t>
                </w:r>
              </w:sdtContent>
            </w:sdt>
          </w:p>
        </w:tc>
      </w:tr>
      <w:tr w:rsidR="005854DB" w:rsidRPr="0092125E" w14:paraId="52CA03E9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26066C9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5F80199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5061CB88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75A6E73B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90826223E4C34405B534A18969FF1611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2B04E3E1" w14:textId="26B69D6F" w:rsidR="005854DB" w:rsidRPr="005854DB" w:rsidRDefault="00C63168" w:rsidP="005854DB">
                <w:pPr>
                  <w:pStyle w:val="Subtitle"/>
                </w:pPr>
                <w:r>
                  <w:t>Budget &amp; Strategy Planning</w:t>
                </w:r>
              </w:p>
            </w:sdtContent>
          </w:sdt>
        </w:tc>
      </w:tr>
    </w:tbl>
    <w:bookmarkEnd w:id="0"/>
    <w:p w14:paraId="1F01C0FD" w14:textId="5AEAA8D5" w:rsidR="00BD0C60" w:rsidRPr="008F3F5C" w:rsidRDefault="00C63168" w:rsidP="005854DB">
      <w:pPr>
        <w:pStyle w:val="Heading1"/>
        <w:rPr>
          <w:color w:val="07697A" w:themeColor="accent3" w:themeTint="E6"/>
          <w:sz w:val="24"/>
          <w:szCs w:val="24"/>
        </w:rPr>
      </w:pPr>
      <w:r w:rsidRPr="008F3F5C">
        <w:rPr>
          <w:sz w:val="24"/>
          <w:szCs w:val="24"/>
        </w:rPr>
        <w:t xml:space="preserve">MEMBERS: We </w:t>
      </w:r>
      <w:r w:rsidR="00441DEE" w:rsidRPr="008F3F5C">
        <w:rPr>
          <w:sz w:val="24"/>
          <w:szCs w:val="24"/>
        </w:rPr>
        <w:t>are currently working on the church b</w:t>
      </w:r>
      <w:r w:rsidR="008F3F5C" w:rsidRPr="008F3F5C">
        <w:rPr>
          <w:sz w:val="24"/>
          <w:szCs w:val="24"/>
        </w:rPr>
        <w:t>udget for 2022-2023 and our Strategic Plan for the next few years</w:t>
      </w:r>
      <w:r w:rsidR="00441DEE" w:rsidRPr="008F3F5C">
        <w:rPr>
          <w:sz w:val="24"/>
          <w:szCs w:val="24"/>
        </w:rPr>
        <w:t xml:space="preserve"> to determine how well the church is meeting member needs, we would like to hear from you.</w:t>
      </w:r>
      <w:r w:rsidR="00F030A8" w:rsidRPr="008F3F5C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F030A8" w:rsidRPr="008F3F5C">
        <w:rPr>
          <w:rFonts w:ascii="Arial" w:eastAsia="Times New Roman" w:hAnsi="Arial" w:cs="Arial"/>
          <w:color w:val="07697A" w:themeColor="accent3" w:themeTint="E6"/>
          <w:sz w:val="24"/>
          <w:szCs w:val="24"/>
        </w:rPr>
        <w:t>Thank you so much for participating!</w:t>
      </w:r>
      <w:bookmarkStart w:id="1" w:name="_GoBack"/>
      <w:bookmarkEnd w:id="1"/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14:paraId="0755E638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1557BCF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677B7C21" w14:textId="69315A78" w:rsidR="009116EC" w:rsidRDefault="00B109A9" w:rsidP="00400A36">
            <w:pPr>
              <w:pStyle w:val="ListNumber"/>
            </w:pPr>
            <w:r>
              <w:t>What are the strengths of Trinity Baptist Church? 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67285" w14:paraId="587039AC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56D98D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88DF155" w14:textId="56D0FACE" w:rsidR="00A67285" w:rsidRDefault="00400A36" w:rsidP="00400A36">
            <w:pPr>
              <w:pStyle w:val="ListNumber"/>
            </w:pPr>
            <w:r>
              <w:t>Do you have any recommendations relating to operations or ministries</w:t>
            </w:r>
            <w:r w:rsidR="00B109A9">
              <w:t>? In other words, what ministries, or programs would you add or delete?</w:t>
            </w:r>
            <w:r w:rsidR="009116EC">
              <w:t xml:space="preserve"> _________________________________________________________________________________________________________</w:t>
            </w:r>
            <w:r>
              <w:t>_____________________________</w:t>
            </w:r>
          </w:p>
        </w:tc>
      </w:tr>
      <w:tr w:rsidR="00A67285" w14:paraId="7E735A48" w14:textId="77777777" w:rsidTr="0050768F">
        <w:trPr>
          <w:trHeight w:val="198"/>
        </w:trPr>
        <w:tc>
          <w:tcPr>
            <w:tcW w:w="450" w:type="dxa"/>
          </w:tcPr>
          <w:p w14:paraId="7382B9EF" w14:textId="77777777" w:rsidR="00A67285" w:rsidRDefault="00A67285" w:rsidP="00784AB5">
            <w:pPr>
              <w:pStyle w:val="Checkbox"/>
            </w:pPr>
          </w:p>
        </w:tc>
        <w:tc>
          <w:tcPr>
            <w:tcW w:w="450" w:type="dxa"/>
          </w:tcPr>
          <w:p w14:paraId="79240978" w14:textId="3440C3A9" w:rsidR="00A67285" w:rsidRDefault="00A67285" w:rsidP="00784AB5">
            <w:pPr>
              <w:pStyle w:val="Checkbox"/>
            </w:pPr>
          </w:p>
        </w:tc>
        <w:tc>
          <w:tcPr>
            <w:tcW w:w="9170" w:type="dxa"/>
          </w:tcPr>
          <w:p w14:paraId="768C4656" w14:textId="0D117C4C" w:rsidR="00A67285" w:rsidRPr="00685B4E" w:rsidRDefault="00A67285" w:rsidP="00400A36">
            <w:pPr>
              <w:pStyle w:val="ListNumber2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A67285" w14:paraId="5934AA67" w14:textId="77777777" w:rsidTr="003D6AFD">
        <w:trPr>
          <w:trHeight w:val="270"/>
        </w:trPr>
        <w:tc>
          <w:tcPr>
            <w:tcW w:w="450" w:type="dxa"/>
          </w:tcPr>
          <w:p w14:paraId="2A5B84E7" w14:textId="77777777" w:rsidR="00A67285" w:rsidRDefault="00A67285" w:rsidP="00784AB5">
            <w:pPr>
              <w:pStyle w:val="Checkbox"/>
            </w:pPr>
          </w:p>
        </w:tc>
        <w:tc>
          <w:tcPr>
            <w:tcW w:w="450" w:type="dxa"/>
          </w:tcPr>
          <w:p w14:paraId="1406586E" w14:textId="3F5031DA" w:rsidR="00A67285" w:rsidRDefault="00A67285" w:rsidP="00784AB5">
            <w:pPr>
              <w:pStyle w:val="Checkbox"/>
            </w:pPr>
          </w:p>
        </w:tc>
        <w:tc>
          <w:tcPr>
            <w:tcW w:w="9170" w:type="dxa"/>
          </w:tcPr>
          <w:p w14:paraId="527B2484" w14:textId="55767DC6" w:rsidR="00A67285" w:rsidRPr="00685B4E" w:rsidRDefault="00A67285" w:rsidP="00B109A9">
            <w:pPr>
              <w:pStyle w:val="ListNumber2"/>
              <w:numPr>
                <w:ilvl w:val="0"/>
                <w:numId w:val="0"/>
              </w:numPr>
            </w:pPr>
          </w:p>
        </w:tc>
      </w:tr>
      <w:tr w:rsidR="00A67285" w14:paraId="273CC1BF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47A121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8A6C3BE" w14:textId="3F79B254" w:rsidR="00A67285" w:rsidRDefault="009116EC" w:rsidP="00A67285">
            <w:pPr>
              <w:pStyle w:val="ListNumber"/>
            </w:pPr>
            <w:r>
              <w:t xml:space="preserve">Are there any </w:t>
            </w:r>
            <w:r w:rsidR="00F0743F">
              <w:t xml:space="preserve">financial </w:t>
            </w:r>
            <w:r>
              <w:t>challenges, conflicts or proble</w:t>
            </w:r>
            <w:r w:rsidR="00400A36">
              <w:t>ms that need to be considered?</w:t>
            </w:r>
            <w:r>
              <w:t>_________________________________________________________________________________________________________________________________________</w:t>
            </w:r>
            <w:r w:rsidR="0050768F">
              <w:t>___________________________</w:t>
            </w:r>
            <w:r w:rsidR="00400A36">
              <w:t>___________________________</w:t>
            </w:r>
          </w:p>
          <w:p w14:paraId="6A1448E1" w14:textId="1BFB743B" w:rsidR="0050768F" w:rsidRPr="00685B4E" w:rsidRDefault="0050768F" w:rsidP="0050768F">
            <w:pPr>
              <w:pStyle w:val="ListNumber"/>
              <w:numPr>
                <w:ilvl w:val="0"/>
                <w:numId w:val="0"/>
              </w:numPr>
              <w:ind w:left="360" w:hanging="360"/>
            </w:pPr>
          </w:p>
        </w:tc>
      </w:tr>
      <w:tr w:rsidR="00A67285" w14:paraId="57D2A197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0E1865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2E523D07" w14:textId="77777777" w:rsidR="00400A36" w:rsidRDefault="00400A36" w:rsidP="00A67285">
            <w:pPr>
              <w:pStyle w:val="ListNumber"/>
            </w:pPr>
            <w:r>
              <w:t xml:space="preserve">What will contribute to a </w:t>
            </w:r>
            <w:r w:rsidR="0050768F">
              <w:t xml:space="preserve">10% </w:t>
            </w:r>
            <w:r>
              <w:t>growth here at Trinity over the next year; what do you think it would it take to make this happen?</w:t>
            </w:r>
          </w:p>
          <w:p w14:paraId="46EB9C29" w14:textId="3ED37C9F" w:rsidR="00A67285" w:rsidRPr="00685B4E" w:rsidRDefault="0050768F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67285" w14:paraId="1943388A" w14:textId="77777777" w:rsidTr="003D6AFD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68E0FB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2FEEFD2" w14:textId="3A44B2AD" w:rsidR="00A67285" w:rsidRPr="00685B4E" w:rsidRDefault="0050768F" w:rsidP="00A67285">
            <w:pPr>
              <w:pStyle w:val="ListNumber"/>
            </w:pPr>
            <w:r>
              <w:t>If TBC was given</w:t>
            </w:r>
            <w:r w:rsidR="00F030A8">
              <w:t xml:space="preserve"> </w:t>
            </w:r>
            <w:r>
              <w:t>$250,000, with no s</w:t>
            </w:r>
            <w:r w:rsidR="00F0743F">
              <w:t>trings attached except to spend it, how do you think it should be spent?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67285" w14:paraId="45E6E1C3" w14:textId="77777777" w:rsidTr="003D6AFD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DCB32A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0A1A52F" w14:textId="77777777" w:rsidR="00A67285" w:rsidRDefault="00400A36" w:rsidP="00400A36">
            <w:pPr>
              <w:pStyle w:val="ListNumber"/>
            </w:pPr>
            <w:r>
              <w:t>Please circle the sessions you would like to see at our TBC Church Fall Workshop:</w:t>
            </w:r>
          </w:p>
          <w:p w14:paraId="735D444F" w14:textId="1F4E8205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 xml:space="preserve">Mental Health Amidst </w:t>
            </w:r>
            <w:proofErr w:type="spellStart"/>
            <w:r>
              <w:t>Covid</w:t>
            </w:r>
            <w:proofErr w:type="spellEnd"/>
          </w:p>
          <w:p w14:paraId="76058880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“Serve” Yourself to Greatness</w:t>
            </w:r>
          </w:p>
          <w:p w14:paraId="1342262A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Hanging on by a Thread</w:t>
            </w:r>
          </w:p>
          <w:p w14:paraId="4FC5723D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Finding Joy in Life’s Tough Places</w:t>
            </w:r>
          </w:p>
          <w:p w14:paraId="727883AE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Remembering “Whose” You Are</w:t>
            </w:r>
          </w:p>
          <w:p w14:paraId="32A2F5AA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Creating Generational Wealth</w:t>
            </w:r>
          </w:p>
          <w:p w14:paraId="241369B1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  <w:r>
              <w:t>Other _________________________________</w:t>
            </w:r>
          </w:p>
          <w:p w14:paraId="759688D0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4F05DE43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303AFB8E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4224C57D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15B78031" w14:textId="77777777" w:rsidR="00400A36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  <w:p w14:paraId="27D23278" w14:textId="42FA41B4" w:rsidR="00400A36" w:rsidRPr="00685B4E" w:rsidRDefault="00400A36" w:rsidP="00400A36">
            <w:pPr>
              <w:pStyle w:val="ListNumber"/>
              <w:numPr>
                <w:ilvl w:val="0"/>
                <w:numId w:val="0"/>
              </w:numPr>
              <w:ind w:left="360"/>
            </w:pPr>
          </w:p>
        </w:tc>
      </w:tr>
    </w:tbl>
    <w:p w14:paraId="456FCA36" w14:textId="77777777" w:rsidR="005854DB" w:rsidRDefault="005854DB" w:rsidP="005854DB"/>
    <w:p w14:paraId="6CAD4152" w14:textId="0887E34E" w:rsidR="00685B4E" w:rsidRPr="00685B4E" w:rsidRDefault="00F0743F" w:rsidP="00685B4E">
      <w:pPr>
        <w:pStyle w:val="Heading1"/>
      </w:pPr>
      <w:r>
        <w:t>ADDITIONAL COMMENTS: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</w:tblGrid>
      <w:tr w:rsidR="00053A19" w14:paraId="060E73D2" w14:textId="77777777" w:rsidTr="00794847">
        <w:trPr>
          <w:trHeight w:val="297"/>
        </w:trPr>
        <w:tc>
          <w:tcPr>
            <w:tcW w:w="450" w:type="dxa"/>
          </w:tcPr>
          <w:p w14:paraId="4DAFE079" w14:textId="36FB2C15" w:rsidR="00053A19" w:rsidRDefault="00053A19" w:rsidP="00784AB5">
            <w:pPr>
              <w:pStyle w:val="Checkbox"/>
            </w:pPr>
          </w:p>
        </w:tc>
      </w:tr>
      <w:tr w:rsidR="00053A19" w14:paraId="37476D3A" w14:textId="77777777" w:rsidTr="00794847">
        <w:tc>
          <w:tcPr>
            <w:tcW w:w="450" w:type="dxa"/>
          </w:tcPr>
          <w:p w14:paraId="737DED11" w14:textId="1714CE5A" w:rsidR="00053A19" w:rsidRDefault="00053A19" w:rsidP="00784AB5">
            <w:pPr>
              <w:pStyle w:val="Checkbox"/>
            </w:pPr>
          </w:p>
        </w:tc>
      </w:tr>
      <w:tr w:rsidR="00053A19" w14:paraId="7F4EBF10" w14:textId="77777777" w:rsidTr="00685B4E">
        <w:tc>
          <w:tcPr>
            <w:tcW w:w="450" w:type="dxa"/>
          </w:tcPr>
          <w:p w14:paraId="728195C4" w14:textId="7D334B36" w:rsidR="00053A19" w:rsidRDefault="00053A19" w:rsidP="00784AB5">
            <w:pPr>
              <w:pStyle w:val="Checkbox"/>
            </w:pPr>
          </w:p>
        </w:tc>
      </w:tr>
    </w:tbl>
    <w:p w14:paraId="0B04BE61" w14:textId="77777777" w:rsidR="00685B4E" w:rsidRDefault="00685B4E" w:rsidP="005854DB"/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</w:tblGrid>
      <w:tr w:rsidR="00F030A8" w14:paraId="14D0F549" w14:textId="77777777" w:rsidTr="005C7E0C">
        <w:trPr>
          <w:trHeight w:val="270"/>
        </w:trPr>
        <w:tc>
          <w:tcPr>
            <w:tcW w:w="450" w:type="dxa"/>
          </w:tcPr>
          <w:p w14:paraId="62397B36" w14:textId="77777777" w:rsidR="00F030A8" w:rsidRDefault="00F030A8" w:rsidP="005A4318">
            <w:pPr>
              <w:pStyle w:val="Checkbox"/>
            </w:pPr>
          </w:p>
        </w:tc>
      </w:tr>
      <w:tr w:rsidR="00F030A8" w14:paraId="79F120B3" w14:textId="77777777" w:rsidTr="005A4318">
        <w:tc>
          <w:tcPr>
            <w:tcW w:w="450" w:type="dxa"/>
          </w:tcPr>
          <w:p w14:paraId="2F5EB0E9" w14:textId="7480FD01" w:rsidR="00F030A8" w:rsidRDefault="00F030A8" w:rsidP="005A4318">
            <w:pPr>
              <w:pStyle w:val="Checkbox"/>
            </w:pPr>
          </w:p>
        </w:tc>
      </w:tr>
    </w:tbl>
    <w:p w14:paraId="74F51A2A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8A8A3" w14:textId="77777777" w:rsidR="00A02E3A" w:rsidRDefault="00A02E3A" w:rsidP="005A20E2">
      <w:pPr>
        <w:spacing w:after="0"/>
      </w:pPr>
      <w:r>
        <w:separator/>
      </w:r>
    </w:p>
    <w:p w14:paraId="62AA5A11" w14:textId="77777777" w:rsidR="00A02E3A" w:rsidRDefault="00A02E3A"/>
    <w:p w14:paraId="3C4E2ABF" w14:textId="77777777" w:rsidR="00A02E3A" w:rsidRDefault="00A02E3A" w:rsidP="009B4773"/>
    <w:p w14:paraId="1DCAC2CC" w14:textId="77777777" w:rsidR="00A02E3A" w:rsidRDefault="00A02E3A" w:rsidP="00513832"/>
  </w:endnote>
  <w:endnote w:type="continuationSeparator" w:id="0">
    <w:p w14:paraId="3A49265F" w14:textId="77777777" w:rsidR="00A02E3A" w:rsidRDefault="00A02E3A" w:rsidP="005A20E2">
      <w:pPr>
        <w:spacing w:after="0"/>
      </w:pPr>
      <w:r>
        <w:continuationSeparator/>
      </w:r>
    </w:p>
    <w:p w14:paraId="2351D837" w14:textId="77777777" w:rsidR="00A02E3A" w:rsidRDefault="00A02E3A"/>
    <w:p w14:paraId="15E07752" w14:textId="77777777" w:rsidR="00A02E3A" w:rsidRDefault="00A02E3A" w:rsidP="009B4773"/>
    <w:p w14:paraId="5F4E4740" w14:textId="77777777" w:rsidR="00A02E3A" w:rsidRDefault="00A02E3A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58ECC" w14:textId="444C18AA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="008F3F5C">
      <w:rPr>
        <w:noProof/>
      </w:rPr>
      <w:t>2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D3E8C" w14:textId="40AD496F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8F3F5C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D09A6" w14:textId="77777777" w:rsidR="00A02E3A" w:rsidRDefault="00A02E3A" w:rsidP="005A20E2">
      <w:pPr>
        <w:spacing w:after="0"/>
      </w:pPr>
      <w:r>
        <w:separator/>
      </w:r>
    </w:p>
    <w:p w14:paraId="4057DF86" w14:textId="77777777" w:rsidR="00A02E3A" w:rsidRDefault="00A02E3A"/>
    <w:p w14:paraId="0626F6B1" w14:textId="77777777" w:rsidR="00A02E3A" w:rsidRDefault="00A02E3A" w:rsidP="009B4773"/>
    <w:p w14:paraId="1FD2A411" w14:textId="77777777" w:rsidR="00A02E3A" w:rsidRDefault="00A02E3A" w:rsidP="00513832"/>
  </w:footnote>
  <w:footnote w:type="continuationSeparator" w:id="0">
    <w:p w14:paraId="11D07931" w14:textId="77777777" w:rsidR="00A02E3A" w:rsidRDefault="00A02E3A" w:rsidP="005A20E2">
      <w:pPr>
        <w:spacing w:after="0"/>
      </w:pPr>
      <w:r>
        <w:continuationSeparator/>
      </w:r>
    </w:p>
    <w:p w14:paraId="05C60BD2" w14:textId="77777777" w:rsidR="00A02E3A" w:rsidRDefault="00A02E3A"/>
    <w:p w14:paraId="19C0218D" w14:textId="77777777" w:rsidR="00A02E3A" w:rsidRDefault="00A02E3A" w:rsidP="009B4773"/>
    <w:p w14:paraId="7AD3E2C7" w14:textId="77777777" w:rsidR="00A02E3A" w:rsidRDefault="00A02E3A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7ACBF" w14:textId="11F62226" w:rsidR="003639D2" w:rsidRPr="003639D2" w:rsidRDefault="00A02E3A" w:rsidP="003639D2">
    <w:pPr>
      <w:pStyle w:val="Header1"/>
    </w:pPr>
    <w:sdt>
      <w:sdtPr>
        <w:alias w:val="Title"/>
        <w:tag w:val=""/>
        <w:id w:val="-611985797"/>
        <w:placeholder>
          <w:docPart w:val="F5330439E25A4931868F8C74185ECDF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C63168">
          <w:t>TRINITY BAPTIST CHURCH</w:t>
        </w:r>
      </w:sdtContent>
    </w:sdt>
  </w:p>
  <w:p w14:paraId="376AC86B" w14:textId="2B429E8F" w:rsidR="005854DB" w:rsidRPr="005854DB" w:rsidRDefault="00A02E3A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C63168">
          <w:t>Budget &amp; Strategy Planning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C9335E0" wp14:editId="1686C4B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902FB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9335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392902FB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9C264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B35815D" wp14:editId="5EB0A14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68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3A19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00915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0A36"/>
    <w:rsid w:val="00403423"/>
    <w:rsid w:val="004262DD"/>
    <w:rsid w:val="0042646F"/>
    <w:rsid w:val="00435096"/>
    <w:rsid w:val="004411FB"/>
    <w:rsid w:val="00441DEE"/>
    <w:rsid w:val="00443212"/>
    <w:rsid w:val="00493EC0"/>
    <w:rsid w:val="00495909"/>
    <w:rsid w:val="004B5251"/>
    <w:rsid w:val="004C0453"/>
    <w:rsid w:val="004C432D"/>
    <w:rsid w:val="004C7B3E"/>
    <w:rsid w:val="0050768F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3F5C"/>
    <w:rsid w:val="008F704C"/>
    <w:rsid w:val="0090206C"/>
    <w:rsid w:val="00902998"/>
    <w:rsid w:val="009116EC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02E3A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09A9"/>
    <w:rsid w:val="00B12D81"/>
    <w:rsid w:val="00B26302"/>
    <w:rsid w:val="00B37B3B"/>
    <w:rsid w:val="00B44C47"/>
    <w:rsid w:val="00B55838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3168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030A8"/>
    <w:rsid w:val="00F0743F"/>
    <w:rsid w:val="00F217D3"/>
    <w:rsid w:val="00F33F5E"/>
    <w:rsid w:val="00F60840"/>
    <w:rsid w:val="00F75B86"/>
    <w:rsid w:val="00F77933"/>
    <w:rsid w:val="00F8411A"/>
    <w:rsid w:val="00FA663E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AA0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le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32CCC8F0D954882ACD4FC5F15CB6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15AEC-FF3D-42A3-AA81-2DD7CB363F17}"/>
      </w:docPartPr>
      <w:docPartBody>
        <w:p w:rsidR="002C378C" w:rsidRDefault="00414775">
          <w:pPr>
            <w:pStyle w:val="B32CCC8F0D954882ACD4FC5F15CB64DC"/>
          </w:pPr>
          <w:r w:rsidRPr="003639D2">
            <w:t>OFFICE-BASED AGENCY</w:t>
          </w:r>
        </w:p>
      </w:docPartBody>
    </w:docPart>
    <w:docPart>
      <w:docPartPr>
        <w:name w:val="90826223E4C34405B534A18969FF1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7FB5E-6A46-40D9-86BB-257B268BE4FC}"/>
      </w:docPartPr>
      <w:docPartBody>
        <w:p w:rsidR="002C378C" w:rsidRDefault="00414775">
          <w:pPr>
            <w:pStyle w:val="90826223E4C34405B534A18969FF1611"/>
          </w:pPr>
          <w:r w:rsidRPr="003639D2">
            <w:t>Startup Checklist</w:t>
          </w:r>
        </w:p>
      </w:docPartBody>
    </w:docPart>
    <w:docPart>
      <w:docPartPr>
        <w:name w:val="F5330439E25A4931868F8C74185EC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1B631-DA10-46A2-AC6D-AF346F4727DA}"/>
      </w:docPartPr>
      <w:docPartBody>
        <w:p w:rsidR="002C378C" w:rsidRDefault="00414775">
          <w:pPr>
            <w:pStyle w:val="F5330439E25A4931868F8C74185ECDFF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775"/>
    <w:rsid w:val="002C378C"/>
    <w:rsid w:val="00414775"/>
    <w:rsid w:val="0086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2CCC8F0D954882ACD4FC5F15CB64DC">
    <w:name w:val="B32CCC8F0D954882ACD4FC5F15CB64DC"/>
  </w:style>
  <w:style w:type="paragraph" w:customStyle="1" w:styleId="90826223E4C34405B534A18969FF1611">
    <w:name w:val="90826223E4C34405B534A18969FF1611"/>
  </w:style>
  <w:style w:type="paragraph" w:customStyle="1" w:styleId="7311B3E1D277420F91BD134C8B01593D">
    <w:name w:val="7311B3E1D277420F91BD134C8B01593D"/>
  </w:style>
  <w:style w:type="paragraph" w:customStyle="1" w:styleId="45AA1808CAA84B03AF27EEC4C4925C00">
    <w:name w:val="45AA1808CAA84B03AF27EEC4C4925C00"/>
  </w:style>
  <w:style w:type="paragraph" w:customStyle="1" w:styleId="E91813AF2F3C4B4AA75AF3C06F45CE55">
    <w:name w:val="E91813AF2F3C4B4AA75AF3C06F45CE55"/>
  </w:style>
  <w:style w:type="paragraph" w:customStyle="1" w:styleId="4C3558310A974DBBB6C6DB80AFBE50AC">
    <w:name w:val="4C3558310A974DBBB6C6DB80AFBE50AC"/>
  </w:style>
  <w:style w:type="paragraph" w:customStyle="1" w:styleId="768F60C48C754DCDB9F9F3228999EDCB">
    <w:name w:val="768F60C48C754DCDB9F9F3228999EDCB"/>
  </w:style>
  <w:style w:type="paragraph" w:customStyle="1" w:styleId="78A8831F97C84CB78480FF840400CBCC">
    <w:name w:val="78A8831F97C84CB78480FF840400CBCC"/>
  </w:style>
  <w:style w:type="paragraph" w:customStyle="1" w:styleId="A72C754C358F4A319B116DF2EAA7A14A">
    <w:name w:val="A72C754C358F4A319B116DF2EAA7A14A"/>
  </w:style>
  <w:style w:type="paragraph" w:customStyle="1" w:styleId="DD1FCA0DB22A420D82C2F5101BE1070A">
    <w:name w:val="DD1FCA0DB22A420D82C2F5101BE1070A"/>
  </w:style>
  <w:style w:type="paragraph" w:customStyle="1" w:styleId="2DEC2A70B27A40BCB4E78F000CE116DF">
    <w:name w:val="2DEC2A70B27A40BCB4E78F000CE116DF"/>
  </w:style>
  <w:style w:type="paragraph" w:customStyle="1" w:styleId="AD31E9777DD14654B6F2B7F586BACCF3">
    <w:name w:val="AD31E9777DD14654B6F2B7F586BACCF3"/>
  </w:style>
  <w:style w:type="paragraph" w:customStyle="1" w:styleId="1273C53432604CA59F733B7B766E0181">
    <w:name w:val="1273C53432604CA59F733B7B766E0181"/>
  </w:style>
  <w:style w:type="paragraph" w:customStyle="1" w:styleId="0E906151F00B4E5098EE09682435E0BE">
    <w:name w:val="0E906151F00B4E5098EE09682435E0BE"/>
  </w:style>
  <w:style w:type="paragraph" w:customStyle="1" w:styleId="58AEFB5C3ACC497DA54C9A0A72916F60">
    <w:name w:val="58AEFB5C3ACC497DA54C9A0A72916F60"/>
  </w:style>
  <w:style w:type="paragraph" w:customStyle="1" w:styleId="E5EC4BDF463246669584AB3C88DB1C9C">
    <w:name w:val="E5EC4BDF463246669584AB3C88DB1C9C"/>
  </w:style>
  <w:style w:type="paragraph" w:customStyle="1" w:styleId="3E15037DCA344A568B233AC90D267479">
    <w:name w:val="3E15037DCA344A568B233AC90D267479"/>
  </w:style>
  <w:style w:type="paragraph" w:customStyle="1" w:styleId="2B9A0D23428E4024882D8BB2C1DDA8D6">
    <w:name w:val="2B9A0D23428E4024882D8BB2C1DDA8D6"/>
  </w:style>
  <w:style w:type="paragraph" w:customStyle="1" w:styleId="1BFD364B4E1A4F7691324D9AC15FD5A3">
    <w:name w:val="1BFD364B4E1A4F7691324D9AC15FD5A3"/>
  </w:style>
  <w:style w:type="paragraph" w:customStyle="1" w:styleId="2E93D454AED64FA19E63FABFEF26B736">
    <w:name w:val="2E93D454AED64FA19E63FABFEF26B736"/>
  </w:style>
  <w:style w:type="paragraph" w:customStyle="1" w:styleId="88718E92C7F849B7835BBAA8D28F8342">
    <w:name w:val="88718E92C7F849B7835BBAA8D28F8342"/>
  </w:style>
  <w:style w:type="paragraph" w:customStyle="1" w:styleId="8E2D0EF0844641D8B8EEA911F52B1892">
    <w:name w:val="8E2D0EF0844641D8B8EEA911F52B1892"/>
  </w:style>
  <w:style w:type="paragraph" w:customStyle="1" w:styleId="3D7466F85FE54A6F8F3F43A96858E82F">
    <w:name w:val="3D7466F85FE54A6F8F3F43A96858E82F"/>
  </w:style>
  <w:style w:type="paragraph" w:customStyle="1" w:styleId="3EDB4D51030B42D787CC6E6C5822052C">
    <w:name w:val="3EDB4D51030B42D787CC6E6C5822052C"/>
  </w:style>
  <w:style w:type="paragraph" w:customStyle="1" w:styleId="FAA3508B0C504C6797855074D8840339">
    <w:name w:val="FAA3508B0C504C6797855074D8840339"/>
  </w:style>
  <w:style w:type="paragraph" w:customStyle="1" w:styleId="A7A84963321E4CCE884C8ED00B304BF1">
    <w:name w:val="A7A84963321E4CCE884C8ED00B304BF1"/>
  </w:style>
  <w:style w:type="paragraph" w:customStyle="1" w:styleId="9E7EDAD7A56F422C9A84828ADDFEFA63">
    <w:name w:val="9E7EDAD7A56F422C9A84828ADDFEFA63"/>
  </w:style>
  <w:style w:type="paragraph" w:customStyle="1" w:styleId="8461410629924E91A09D6BBE0CEDBEB1">
    <w:name w:val="8461410629924E91A09D6BBE0CEDBEB1"/>
  </w:style>
  <w:style w:type="paragraph" w:customStyle="1" w:styleId="2FC1FFDA2DFA47C39A8919E90211EE71">
    <w:name w:val="2FC1FFDA2DFA47C39A8919E90211EE71"/>
  </w:style>
  <w:style w:type="paragraph" w:customStyle="1" w:styleId="535C3B061B94497FA74A15E12A2A5206">
    <w:name w:val="535C3B061B94497FA74A15E12A2A5206"/>
  </w:style>
  <w:style w:type="paragraph" w:customStyle="1" w:styleId="F2AB56752BEA42F3BF53C1537C55770C">
    <w:name w:val="F2AB56752BEA42F3BF53C1537C55770C"/>
  </w:style>
  <w:style w:type="paragraph" w:customStyle="1" w:styleId="586394885E0A4951920764EB8B02941E">
    <w:name w:val="586394885E0A4951920764EB8B02941E"/>
  </w:style>
  <w:style w:type="paragraph" w:customStyle="1" w:styleId="FA12C57F7F554EEEAD7B98206F93D6C0">
    <w:name w:val="FA12C57F7F554EEEAD7B98206F93D6C0"/>
  </w:style>
  <w:style w:type="paragraph" w:customStyle="1" w:styleId="FBE56F1671874FEC80B4ADF247D39E38">
    <w:name w:val="FBE56F1671874FEC80B4ADF247D39E38"/>
  </w:style>
  <w:style w:type="paragraph" w:customStyle="1" w:styleId="5A0CBA73CDCD464F90DF4BEEB7358E5D">
    <w:name w:val="5A0CBA73CDCD464F90DF4BEEB7358E5D"/>
  </w:style>
  <w:style w:type="paragraph" w:customStyle="1" w:styleId="26F2981A9EF94F0BAA2B657B5690F211">
    <w:name w:val="26F2981A9EF94F0BAA2B657B5690F211"/>
  </w:style>
  <w:style w:type="paragraph" w:customStyle="1" w:styleId="FC4D970071AF4CE2B64409068102C1B9">
    <w:name w:val="FC4D970071AF4CE2B64409068102C1B9"/>
  </w:style>
  <w:style w:type="paragraph" w:customStyle="1" w:styleId="0CA78821A5C74F688DB0EC2FC358AA71">
    <w:name w:val="0CA78821A5C74F688DB0EC2FC358AA71"/>
  </w:style>
  <w:style w:type="paragraph" w:customStyle="1" w:styleId="DC11ECF4688849B78FC5DD552DC6A138">
    <w:name w:val="DC11ECF4688849B78FC5DD552DC6A138"/>
  </w:style>
  <w:style w:type="paragraph" w:customStyle="1" w:styleId="03E953521E8948EFB460B438B5E362C3">
    <w:name w:val="03E953521E8948EFB460B438B5E362C3"/>
  </w:style>
  <w:style w:type="paragraph" w:customStyle="1" w:styleId="187543AA6EC5463B99F9552DE293FCC2">
    <w:name w:val="187543AA6EC5463B99F9552DE293FCC2"/>
  </w:style>
  <w:style w:type="paragraph" w:customStyle="1" w:styleId="1F299492E4684AF0A77D6B0ECF0BD3F1">
    <w:name w:val="1F299492E4684AF0A77D6B0ECF0BD3F1"/>
  </w:style>
  <w:style w:type="paragraph" w:customStyle="1" w:styleId="34766D03AB8A425E84B2FC87B976F7C1">
    <w:name w:val="34766D03AB8A425E84B2FC87B976F7C1"/>
  </w:style>
  <w:style w:type="paragraph" w:customStyle="1" w:styleId="A742050D9726439AB016EC857E565CF0">
    <w:name w:val="A742050D9726439AB016EC857E565CF0"/>
  </w:style>
  <w:style w:type="paragraph" w:customStyle="1" w:styleId="8B81CCF538D241D4B533ECA4FE4A4170">
    <w:name w:val="8B81CCF538D241D4B533ECA4FE4A4170"/>
  </w:style>
  <w:style w:type="paragraph" w:customStyle="1" w:styleId="F92A53165C1A466A8C97692B8252EB27">
    <w:name w:val="F92A53165C1A466A8C97692B8252EB27"/>
  </w:style>
  <w:style w:type="paragraph" w:customStyle="1" w:styleId="5F0C57855FDF4A89A53B3D2142835813">
    <w:name w:val="5F0C57855FDF4A89A53B3D2142835813"/>
  </w:style>
  <w:style w:type="paragraph" w:customStyle="1" w:styleId="2D96737DAE7F47DD957F249843E689C2">
    <w:name w:val="2D96737DAE7F47DD957F249843E689C2"/>
  </w:style>
  <w:style w:type="paragraph" w:customStyle="1" w:styleId="3A8A7F470DEB4E0DAFDE95B15456D50F">
    <w:name w:val="3A8A7F470DEB4E0DAFDE95B15456D50F"/>
  </w:style>
  <w:style w:type="paragraph" w:customStyle="1" w:styleId="E01AF133D8D54F138ABBCF462F904882">
    <w:name w:val="E01AF133D8D54F138ABBCF462F904882"/>
  </w:style>
  <w:style w:type="paragraph" w:customStyle="1" w:styleId="945207A51F764710A17929F2E32D68E8">
    <w:name w:val="945207A51F764710A17929F2E32D68E8"/>
  </w:style>
  <w:style w:type="paragraph" w:customStyle="1" w:styleId="185056D7EA3D4121AEEFEE39CBD5AAEC">
    <w:name w:val="185056D7EA3D4121AEEFEE39CBD5AAEC"/>
  </w:style>
  <w:style w:type="paragraph" w:customStyle="1" w:styleId="9E9A531EB6874285B1354DA6D622E720">
    <w:name w:val="9E9A531EB6874285B1354DA6D622E720"/>
  </w:style>
  <w:style w:type="paragraph" w:customStyle="1" w:styleId="EE21223625E743CAA95CF9A5DC3F1180">
    <w:name w:val="EE21223625E743CAA95CF9A5DC3F1180"/>
  </w:style>
  <w:style w:type="paragraph" w:customStyle="1" w:styleId="CB56AB8D86EF4214B8FF71901197A5B6">
    <w:name w:val="CB56AB8D86EF4214B8FF71901197A5B6"/>
  </w:style>
  <w:style w:type="paragraph" w:customStyle="1" w:styleId="1947944DC36E41FA83864F35C57B5752">
    <w:name w:val="1947944DC36E41FA83864F35C57B5752"/>
  </w:style>
  <w:style w:type="paragraph" w:customStyle="1" w:styleId="FC2FE386CC014BDF9EEA097BEF090B62">
    <w:name w:val="FC2FE386CC014BDF9EEA097BEF090B62"/>
  </w:style>
  <w:style w:type="paragraph" w:customStyle="1" w:styleId="A86BF94760BD4FDAA3062C5D9A6FD7C6">
    <w:name w:val="A86BF94760BD4FDAA3062C5D9A6FD7C6"/>
  </w:style>
  <w:style w:type="paragraph" w:customStyle="1" w:styleId="18AAAE6D10924D0098CC5B6BD618134D">
    <w:name w:val="18AAAE6D10924D0098CC5B6BD618134D"/>
  </w:style>
  <w:style w:type="paragraph" w:customStyle="1" w:styleId="C4A134EDE9FF49719556081CCFDAF6D1">
    <w:name w:val="C4A134EDE9FF49719556081CCFDAF6D1"/>
  </w:style>
  <w:style w:type="paragraph" w:customStyle="1" w:styleId="82BD031413C84D659DA930878FA98036">
    <w:name w:val="82BD031413C84D659DA930878FA98036"/>
  </w:style>
  <w:style w:type="paragraph" w:customStyle="1" w:styleId="B12112D08F7D4E36B02900D2EFC7453F">
    <w:name w:val="B12112D08F7D4E36B02900D2EFC7453F"/>
  </w:style>
  <w:style w:type="paragraph" w:customStyle="1" w:styleId="3946A6ED45AC47079D21F2BACF0B4CA3">
    <w:name w:val="3946A6ED45AC47079D21F2BACF0B4CA3"/>
  </w:style>
  <w:style w:type="paragraph" w:customStyle="1" w:styleId="AE56F3CAE67A443BA8E20408770B8C00">
    <w:name w:val="AE56F3CAE67A443BA8E20408770B8C00"/>
  </w:style>
  <w:style w:type="paragraph" w:customStyle="1" w:styleId="775DE14C118C4FC49D7A125E95051F1A">
    <w:name w:val="775DE14C118C4FC49D7A125E95051F1A"/>
  </w:style>
  <w:style w:type="paragraph" w:customStyle="1" w:styleId="41DC8884ADB74F97A838A32098F166BE">
    <w:name w:val="41DC8884ADB74F97A838A32098F166BE"/>
  </w:style>
  <w:style w:type="paragraph" w:customStyle="1" w:styleId="793EAFCF74EC48A8B03F2CFCBF7C9D9C">
    <w:name w:val="793EAFCF74EC48A8B03F2CFCBF7C9D9C"/>
  </w:style>
  <w:style w:type="paragraph" w:customStyle="1" w:styleId="058C2E1F8DAA4296903B87BB3364A6D5">
    <w:name w:val="058C2E1F8DAA4296903B87BB3364A6D5"/>
  </w:style>
  <w:style w:type="paragraph" w:customStyle="1" w:styleId="2526BD595D4B4F7CB5F385CF30F145B5">
    <w:name w:val="2526BD595D4B4F7CB5F385CF30F145B5"/>
  </w:style>
  <w:style w:type="paragraph" w:customStyle="1" w:styleId="FDE12213C2EE41058809B214B1C667DA">
    <w:name w:val="FDE12213C2EE41058809B214B1C667DA"/>
  </w:style>
  <w:style w:type="paragraph" w:customStyle="1" w:styleId="4299A4771039456AAEC031031F2766F1">
    <w:name w:val="4299A4771039456AAEC031031F2766F1"/>
  </w:style>
  <w:style w:type="paragraph" w:customStyle="1" w:styleId="EC250FEECE644DBB9CEE94C341D7C61D">
    <w:name w:val="EC250FEECE644DBB9CEE94C341D7C61D"/>
  </w:style>
  <w:style w:type="paragraph" w:customStyle="1" w:styleId="EA91A6F4C00A40EE9212BBE201CAC4F5">
    <w:name w:val="EA91A6F4C00A40EE9212BBE201CAC4F5"/>
  </w:style>
  <w:style w:type="paragraph" w:customStyle="1" w:styleId="0AE8E2FCCDDB48E88C9878A5495CB76E">
    <w:name w:val="0AE8E2FCCDDB48E88C9878A5495CB76E"/>
  </w:style>
  <w:style w:type="paragraph" w:customStyle="1" w:styleId="C62A4DEAE8B1433D97F4F36BF3DD2435">
    <w:name w:val="C62A4DEAE8B1433D97F4F36BF3DD2435"/>
  </w:style>
  <w:style w:type="paragraph" w:customStyle="1" w:styleId="5F05617E93D64BD080B8EFCA044DD628">
    <w:name w:val="5F05617E93D64BD080B8EFCA044DD628"/>
  </w:style>
  <w:style w:type="paragraph" w:customStyle="1" w:styleId="C6A6BA2612CB4F7CB31CFB170CFECCAB">
    <w:name w:val="C6A6BA2612CB4F7CB31CFB170CFECCAB"/>
  </w:style>
  <w:style w:type="paragraph" w:customStyle="1" w:styleId="79AEC4ED4A4B4848931789766FC25E90">
    <w:name w:val="79AEC4ED4A4B4848931789766FC25E90"/>
  </w:style>
  <w:style w:type="paragraph" w:customStyle="1" w:styleId="00887278423C4FC78D6F4BBD48C6C2B8">
    <w:name w:val="00887278423C4FC78D6F4BBD48C6C2B8"/>
  </w:style>
  <w:style w:type="paragraph" w:customStyle="1" w:styleId="B0D3BC8E430B4817B1EBE50414478BE9">
    <w:name w:val="B0D3BC8E430B4817B1EBE50414478BE9"/>
  </w:style>
  <w:style w:type="paragraph" w:customStyle="1" w:styleId="C15B01029DEC408F8764D97979EA8BC0">
    <w:name w:val="C15B01029DEC408F8764D97979EA8BC0"/>
  </w:style>
  <w:style w:type="paragraph" w:customStyle="1" w:styleId="D1C107F8EE7E4B8EACEAD96CF151C4A0">
    <w:name w:val="D1C107F8EE7E4B8EACEAD96CF151C4A0"/>
  </w:style>
  <w:style w:type="paragraph" w:customStyle="1" w:styleId="DAFBE5202FF7476A874BE2885FD0AFE1">
    <w:name w:val="DAFBE5202FF7476A874BE2885FD0AFE1"/>
  </w:style>
  <w:style w:type="paragraph" w:customStyle="1" w:styleId="B177D7998D2E4D6085A1F7779A809D15">
    <w:name w:val="B177D7998D2E4D6085A1F7779A809D15"/>
  </w:style>
  <w:style w:type="paragraph" w:customStyle="1" w:styleId="811902C5FD594A72B03CC9FBC0B9D9CF">
    <w:name w:val="811902C5FD594A72B03CC9FBC0B9D9CF"/>
  </w:style>
  <w:style w:type="paragraph" w:customStyle="1" w:styleId="0DA6758E341A4FF9AB4C849D7368974D">
    <w:name w:val="0DA6758E341A4FF9AB4C849D7368974D"/>
  </w:style>
  <w:style w:type="paragraph" w:customStyle="1" w:styleId="1D759DA4056E411CA2C1F2E8C8B02513">
    <w:name w:val="1D759DA4056E411CA2C1F2E8C8B02513"/>
  </w:style>
  <w:style w:type="paragraph" w:customStyle="1" w:styleId="D5994D1BDCE84A4F9761683A2370CB57">
    <w:name w:val="D5994D1BDCE84A4F9761683A2370CB57"/>
  </w:style>
  <w:style w:type="paragraph" w:customStyle="1" w:styleId="7B5972F7B09E477CB4C6553877BB1E1B">
    <w:name w:val="7B5972F7B09E477CB4C6553877BB1E1B"/>
  </w:style>
  <w:style w:type="paragraph" w:customStyle="1" w:styleId="BD267442FB574D6A8D3EC7D17EB78E04">
    <w:name w:val="BD267442FB574D6A8D3EC7D17EB78E04"/>
  </w:style>
  <w:style w:type="paragraph" w:customStyle="1" w:styleId="F5330439E25A4931868F8C74185ECDFF">
    <w:name w:val="F5330439E25A4931868F8C74185ECDFF"/>
  </w:style>
  <w:style w:type="paragraph" w:customStyle="1" w:styleId="0B8BA410AAAD4F55983790D350A91FDF">
    <w:name w:val="0B8BA410AAAD4F55983790D350A91FDF"/>
  </w:style>
  <w:style w:type="paragraph" w:customStyle="1" w:styleId="27759A182F5B48949B830926B081116E">
    <w:name w:val="27759A182F5B48949B830926B081116E"/>
  </w:style>
  <w:style w:type="paragraph" w:customStyle="1" w:styleId="9DE15B958B554F668998BED817AFF271">
    <w:name w:val="9DE15B958B554F668998BED817AFF271"/>
  </w:style>
  <w:style w:type="paragraph" w:customStyle="1" w:styleId="C568BDF1D9004830909AE8F95FBA5C1C">
    <w:name w:val="C568BDF1D9004830909AE8F95FBA5C1C"/>
  </w:style>
  <w:style w:type="paragraph" w:customStyle="1" w:styleId="C714E2FF66A04C4193E02E1042F0E3A7">
    <w:name w:val="C714E2FF66A04C4193E02E1042F0E3A7"/>
  </w:style>
  <w:style w:type="paragraph" w:customStyle="1" w:styleId="948EABE81B6343CFA9DC07A8D2D49E58">
    <w:name w:val="948EABE81B6343CFA9DC07A8D2D49E58"/>
  </w:style>
  <w:style w:type="paragraph" w:customStyle="1" w:styleId="33E4E73A29124BC1ABCFC0A90CDCBFBC">
    <w:name w:val="33E4E73A29124BC1ABCFC0A90CDCBF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BC6A65-4F96-4020-8457-AA536075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TRINITY BAPTIST CHURCH</vt:lpstr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TRINITY BAPTIST CHURCH</dc:title>
  <dc:subject/>
  <dc:creator/>
  <cp:keywords/>
  <dc:description/>
  <cp:lastModifiedBy/>
  <cp:revision>1</cp:revision>
  <dcterms:created xsi:type="dcterms:W3CDTF">2022-06-17T20:40:00Z</dcterms:created>
  <dcterms:modified xsi:type="dcterms:W3CDTF">2022-06-17T20:40:00Z</dcterms:modified>
  <cp:contentStatus>Budget &amp; Strategy Planning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